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D461CD" w14:textId="3CB8BC21" w:rsidR="00301581" w:rsidRDefault="00301581"/>
    <w:p w14:paraId="161622D8" w14:textId="2F9CD267" w:rsidR="00301581" w:rsidRDefault="00301581">
      <w:r>
        <w:t>KLASA:</w:t>
      </w:r>
      <w:r w:rsidR="006044CD">
        <w:t xml:space="preserve"> 602-01/26-01/27</w:t>
      </w:r>
    </w:p>
    <w:p w14:paraId="6EAF3570" w14:textId="77E1C5BC" w:rsidR="00301581" w:rsidRDefault="00301581">
      <w:r>
        <w:t>URBROJ:</w:t>
      </w:r>
      <w:r w:rsidR="006044CD">
        <w:t xml:space="preserve"> 2196-50-01-26-1</w:t>
      </w:r>
    </w:p>
    <w:p w14:paraId="5756A818" w14:textId="6A3E7296" w:rsidR="00301581" w:rsidRDefault="00301581">
      <w:proofErr w:type="spellStart"/>
      <w:r>
        <w:t>Komletinci</w:t>
      </w:r>
      <w:proofErr w:type="spellEnd"/>
      <w:r>
        <w:t xml:space="preserve">, </w:t>
      </w:r>
      <w:r w:rsidR="006044CD">
        <w:t>31</w:t>
      </w:r>
      <w:r>
        <w:t xml:space="preserve">. </w:t>
      </w:r>
      <w:r w:rsidR="006044CD">
        <w:t>kolovoza</w:t>
      </w:r>
      <w:r>
        <w:t xml:space="preserve"> 202</w:t>
      </w:r>
      <w:r w:rsidR="000C0664">
        <w:t>6.</w:t>
      </w:r>
    </w:p>
    <w:p w14:paraId="42AB3BB0" w14:textId="3E1DA5DB" w:rsidR="00301581" w:rsidRDefault="00301581"/>
    <w:p w14:paraId="12709103" w14:textId="0377DA63" w:rsidR="00301581" w:rsidRDefault="00301581"/>
    <w:p w14:paraId="59FB9CF8" w14:textId="77777777" w:rsidR="00301581" w:rsidRDefault="00301581" w:rsidP="00301581">
      <w:pPr>
        <w:jc w:val="center"/>
      </w:pPr>
      <w:r>
        <w:t>POZIV</w:t>
      </w:r>
    </w:p>
    <w:p w14:paraId="2801C795" w14:textId="56056731" w:rsidR="00301581" w:rsidRDefault="00301581" w:rsidP="00301581">
      <w:pPr>
        <w:jc w:val="center"/>
      </w:pPr>
      <w:r>
        <w:t xml:space="preserve"> ZA ISKAZIVANJE INTERESA ZA ORGANIZACIJU I PROVEDBU B2 PROGRAMA (IZVANŠKOLSKIH AKTIVNOSTI)</w:t>
      </w:r>
    </w:p>
    <w:p w14:paraId="2854A961" w14:textId="52F2BB44" w:rsidR="00301581" w:rsidRDefault="00301581" w:rsidP="00301581">
      <w:pPr>
        <w:jc w:val="center"/>
      </w:pPr>
    </w:p>
    <w:p w14:paraId="59378C4B" w14:textId="77777777" w:rsidR="00301581" w:rsidRDefault="00301581" w:rsidP="00301581">
      <w:r>
        <w:t>1. Poziv se upućuje za organizaciju i provedbu B2 programa (izvanškolskih aktivnosti) koje financira Ministarstvo znanosti, obrazovanja i mladih Odlukom o financiranju provedbe Eksperimentalnog programa „Osnovna škola kao cjelodnevna škola – uravnotežen, pravedan učinkovit i održiv sustav odgoja i obrazovanja“.</w:t>
      </w:r>
    </w:p>
    <w:p w14:paraId="4506EF0D" w14:textId="1297E760" w:rsidR="00301581" w:rsidRDefault="00301581" w:rsidP="00301581">
      <w:r>
        <w:t>2. Poziv se upućuje klubovima, udrugama, društvima i ostalim organizacijama koje se bave sportskim i tjelesnim razvojem; razvojem kreativnih i umjetničkih kompetencija; razvojem osobnih, socijalnih, impersonalnih vještina; razvojem kompetencija i vještina učenja</w:t>
      </w:r>
      <w:r w:rsidR="000C0664">
        <w:t>; r</w:t>
      </w:r>
      <w:r w:rsidR="000C0664" w:rsidRPr="000C0664">
        <w:t>azvoj</w:t>
      </w:r>
      <w:r w:rsidR="000C0664">
        <w:t>em</w:t>
      </w:r>
      <w:r w:rsidR="000C0664" w:rsidRPr="000C0664">
        <w:t xml:space="preserve"> digitalnih, informatičkih, odnosno kompetencija povezanih s uporabom novih tehnologija</w:t>
      </w:r>
      <w:r w:rsidR="000C0664">
        <w:t>.</w:t>
      </w:r>
    </w:p>
    <w:p w14:paraId="68940518" w14:textId="3E7F4CA5" w:rsidR="000C0664" w:rsidRDefault="000C0664" w:rsidP="00301581">
      <w:r>
        <w:t>3. Ponuda treba sadržavati opis aktivnosti koje se ponudom nude te cijenu po učeniku na mjesečnoj bazi od minimalno dva školska sata tjedno.</w:t>
      </w:r>
    </w:p>
    <w:p w14:paraId="34AC212C" w14:textId="49EEA529" w:rsidR="000C0664" w:rsidRDefault="000C0664" w:rsidP="00301581">
      <w:r>
        <w:t xml:space="preserve">4. Rok za iskazivanje interesa je </w:t>
      </w:r>
      <w:r w:rsidR="006044CD">
        <w:t>8</w:t>
      </w:r>
      <w:bookmarkStart w:id="0" w:name="_GoBack"/>
      <w:bookmarkEnd w:id="0"/>
      <w:r>
        <w:t>. rujna 2026. godine do 23.59 sati.</w:t>
      </w:r>
    </w:p>
    <w:p w14:paraId="6F067FA8" w14:textId="675C443E" w:rsidR="000C0664" w:rsidRDefault="000C0664" w:rsidP="00301581"/>
    <w:p w14:paraId="59B2F43C" w14:textId="627A2A4F" w:rsidR="000C0664" w:rsidRDefault="000C0664" w:rsidP="00301581">
      <w:r>
        <w:t xml:space="preserve">Interes se iskazuje isključivo na e-mail adresu škole </w:t>
      </w:r>
      <w:hyperlink r:id="rId6" w:history="1">
        <w:r w:rsidRPr="006969EE">
          <w:rPr>
            <w:rStyle w:val="Hiperveza"/>
          </w:rPr>
          <w:t>os-v.nazor@vk.htnet.hr</w:t>
        </w:r>
      </w:hyperlink>
      <w:r>
        <w:t>.</w:t>
      </w:r>
    </w:p>
    <w:p w14:paraId="6A14074F" w14:textId="03B5F790" w:rsidR="000C0664" w:rsidRDefault="000C0664" w:rsidP="00301581"/>
    <w:p w14:paraId="76E70123" w14:textId="172393E7" w:rsidR="000C0664" w:rsidRDefault="000C0664" w:rsidP="00301581"/>
    <w:p w14:paraId="4AEDC5E1" w14:textId="32407A7C" w:rsidR="000C0664" w:rsidRDefault="000C0664" w:rsidP="000C0664">
      <w:pPr>
        <w:jc w:val="center"/>
      </w:pPr>
      <w:r>
        <w:t xml:space="preserve">                                                                                                                                                  Ravnateljica</w:t>
      </w:r>
    </w:p>
    <w:p w14:paraId="57930423" w14:textId="092B540D" w:rsidR="000C0664" w:rsidRDefault="000C0664" w:rsidP="000C0664">
      <w:pPr>
        <w:jc w:val="right"/>
      </w:pPr>
      <w:r>
        <w:t>Katarina Bojić, prof.</w:t>
      </w:r>
    </w:p>
    <w:sectPr w:rsidR="000C066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89ED9A" w14:textId="77777777" w:rsidR="00871281" w:rsidRDefault="00871281" w:rsidP="00AE0728">
      <w:pPr>
        <w:spacing w:after="0" w:line="240" w:lineRule="auto"/>
      </w:pPr>
      <w:r>
        <w:separator/>
      </w:r>
    </w:p>
  </w:endnote>
  <w:endnote w:type="continuationSeparator" w:id="0">
    <w:p w14:paraId="43D38D73" w14:textId="77777777" w:rsidR="00871281" w:rsidRDefault="00871281" w:rsidP="00AE07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68C1FB" w14:textId="77777777" w:rsidR="00871281" w:rsidRDefault="00871281" w:rsidP="00AE0728">
      <w:pPr>
        <w:spacing w:after="0" w:line="240" w:lineRule="auto"/>
      </w:pPr>
      <w:r>
        <w:separator/>
      </w:r>
    </w:p>
  </w:footnote>
  <w:footnote w:type="continuationSeparator" w:id="0">
    <w:p w14:paraId="083D503B" w14:textId="77777777" w:rsidR="00871281" w:rsidRDefault="00871281" w:rsidP="00AE07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17EE72" w14:textId="77777777" w:rsidR="00AE0728" w:rsidRPr="007121DD" w:rsidRDefault="00AE0728" w:rsidP="00AE0728">
    <w:pPr>
      <w:tabs>
        <w:tab w:val="right" w:pos="9406"/>
      </w:tabs>
      <w:spacing w:before="60" w:after="0" w:line="240" w:lineRule="auto"/>
      <w:jc w:val="center"/>
      <w:rPr>
        <w:rFonts w:ascii="Century" w:eastAsia="Batang" w:hAnsi="Century" w:cs="Times New Roman"/>
        <w:b/>
        <w:bCs/>
        <w:sz w:val="28"/>
        <w:szCs w:val="28"/>
      </w:rPr>
    </w:pPr>
    <w:r w:rsidRPr="007121DD">
      <w:rPr>
        <w:rFonts w:ascii="Times New Roman" w:eastAsia="Times New Roman" w:hAnsi="Times New Roman" w:cs="Times New Roman"/>
        <w:noProof/>
        <w:sz w:val="24"/>
        <w:szCs w:val="24"/>
        <w:lang w:eastAsia="hr-HR"/>
      </w:rPr>
      <w:drawing>
        <wp:anchor distT="0" distB="0" distL="114300" distR="114300" simplePos="0" relativeHeight="251659264" behindDoc="0" locked="0" layoutInCell="1" allowOverlap="1" wp14:anchorId="1622A81C" wp14:editId="11FD4C31">
          <wp:simplePos x="0" y="0"/>
          <wp:positionH relativeFrom="column">
            <wp:posOffset>8979</wp:posOffset>
          </wp:positionH>
          <wp:positionV relativeFrom="paragraph">
            <wp:posOffset>114300</wp:posOffset>
          </wp:positionV>
          <wp:extent cx="681812" cy="685800"/>
          <wp:effectExtent l="0" t="0" r="4445" b="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can0020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81812" cy="685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7121DD">
      <w:rPr>
        <w:rFonts w:ascii="Times New Roman" w:eastAsia="Times New Roman" w:hAnsi="Times New Roman" w:cs="Times New Roman"/>
        <w:noProof/>
        <w:sz w:val="24"/>
        <w:szCs w:val="24"/>
        <w:lang w:eastAsia="hr-HR"/>
      </w:rPr>
      <w:drawing>
        <wp:anchor distT="0" distB="0" distL="114300" distR="114300" simplePos="0" relativeHeight="251660288" behindDoc="0" locked="0" layoutInCell="1" allowOverlap="1" wp14:anchorId="410EF047" wp14:editId="752ECA64">
          <wp:simplePos x="0" y="0"/>
          <wp:positionH relativeFrom="column">
            <wp:posOffset>5257800</wp:posOffset>
          </wp:positionH>
          <wp:positionV relativeFrom="paragraph">
            <wp:posOffset>114300</wp:posOffset>
          </wp:positionV>
          <wp:extent cx="673100" cy="664845"/>
          <wp:effectExtent l="19050" t="0" r="0" b="0"/>
          <wp:wrapNone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3100" cy="6648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7121DD">
      <w:rPr>
        <w:rFonts w:ascii="Century" w:eastAsia="Batang" w:hAnsi="Century" w:cs="Times New Roman"/>
        <w:b/>
        <w:bCs/>
        <w:sz w:val="32"/>
        <w:szCs w:val="32"/>
      </w:rPr>
      <w:t>OSNOVNA ŠKOLA  "VLADIMIR NAZOR</w:t>
    </w:r>
    <w:r w:rsidRPr="007121DD">
      <w:rPr>
        <w:rFonts w:ascii="Century" w:eastAsia="Batang" w:hAnsi="Century" w:cs="Times New Roman"/>
        <w:b/>
        <w:bCs/>
        <w:sz w:val="28"/>
        <w:szCs w:val="28"/>
      </w:rPr>
      <w:t>"</w:t>
    </w:r>
  </w:p>
  <w:p w14:paraId="272374B1" w14:textId="77777777" w:rsidR="00AE0728" w:rsidRPr="007121DD" w:rsidRDefault="00AE0728" w:rsidP="00AE0728">
    <w:pPr>
      <w:tabs>
        <w:tab w:val="center" w:pos="4320"/>
        <w:tab w:val="center" w:pos="4703"/>
        <w:tab w:val="left" w:pos="7530"/>
        <w:tab w:val="right" w:pos="9406"/>
      </w:tabs>
      <w:spacing w:after="0" w:line="240" w:lineRule="auto"/>
      <w:jc w:val="center"/>
      <w:rPr>
        <w:rFonts w:ascii="Century" w:eastAsia="Batang" w:hAnsi="Century" w:cs="Times New Roman"/>
        <w:b/>
        <w:bCs/>
        <w:sz w:val="4"/>
        <w:szCs w:val="4"/>
      </w:rPr>
    </w:pPr>
  </w:p>
  <w:p w14:paraId="164065B9" w14:textId="77777777" w:rsidR="00AE0728" w:rsidRPr="007121DD" w:rsidRDefault="00AE0728" w:rsidP="00AE0728">
    <w:pPr>
      <w:tabs>
        <w:tab w:val="center" w:pos="4320"/>
        <w:tab w:val="center" w:pos="4703"/>
        <w:tab w:val="left" w:pos="7530"/>
        <w:tab w:val="right" w:pos="9406"/>
      </w:tabs>
      <w:spacing w:after="0" w:line="240" w:lineRule="auto"/>
      <w:jc w:val="center"/>
      <w:rPr>
        <w:rFonts w:ascii="Century" w:eastAsia="Batang" w:hAnsi="Century" w:cs="Times New Roman"/>
        <w:b/>
        <w:bCs/>
        <w:sz w:val="28"/>
        <w:szCs w:val="28"/>
      </w:rPr>
    </w:pPr>
    <w:r w:rsidRPr="007121DD">
      <w:rPr>
        <w:rFonts w:ascii="Century" w:eastAsia="Batang" w:hAnsi="Century" w:cs="Times New Roman"/>
        <w:b/>
        <w:bCs/>
        <w:sz w:val="28"/>
        <w:szCs w:val="28"/>
      </w:rPr>
      <w:t xml:space="preserve"> </w:t>
    </w:r>
    <w:r w:rsidRPr="007121DD">
      <w:rPr>
        <w:rFonts w:ascii="Century" w:eastAsia="Batang" w:hAnsi="Century" w:cs="Times New Roman"/>
        <w:bCs/>
        <w:sz w:val="20"/>
        <w:szCs w:val="20"/>
      </w:rPr>
      <w:t>32 253</w:t>
    </w:r>
    <w:r w:rsidRPr="007121DD">
      <w:rPr>
        <w:rFonts w:ascii="Century" w:eastAsia="Batang" w:hAnsi="Century" w:cs="Times New Roman"/>
        <w:b/>
        <w:bCs/>
        <w:sz w:val="28"/>
        <w:szCs w:val="28"/>
      </w:rPr>
      <w:t xml:space="preserve">  </w:t>
    </w:r>
    <w:r w:rsidRPr="007121DD">
      <w:rPr>
        <w:rFonts w:ascii="Century" w:eastAsia="Batang" w:hAnsi="Century" w:cs="Times New Roman"/>
        <w:b/>
        <w:bCs/>
        <w:sz w:val="24"/>
        <w:szCs w:val="24"/>
      </w:rPr>
      <w:t>KOMLETINCI,</w:t>
    </w:r>
    <w:r w:rsidRPr="007121DD">
      <w:rPr>
        <w:rFonts w:ascii="Century" w:eastAsia="Batang" w:hAnsi="Century" w:cs="Times New Roman"/>
        <w:b/>
        <w:bCs/>
        <w:sz w:val="28"/>
        <w:szCs w:val="28"/>
      </w:rPr>
      <w:t xml:space="preserve">  </w:t>
    </w:r>
    <w:r w:rsidRPr="007121DD">
      <w:rPr>
        <w:rFonts w:ascii="Century" w:eastAsia="Batang" w:hAnsi="Century" w:cs="Times New Roman"/>
        <w:bCs/>
        <w:sz w:val="20"/>
        <w:szCs w:val="20"/>
      </w:rPr>
      <w:t>BRAĆE RADIĆ 17</w:t>
    </w:r>
  </w:p>
  <w:p w14:paraId="3F8B1F42" w14:textId="77777777" w:rsidR="00AE0728" w:rsidRPr="007121DD" w:rsidRDefault="00AE0728" w:rsidP="00AE0728">
    <w:pPr>
      <w:tabs>
        <w:tab w:val="left" w:pos="1155"/>
        <w:tab w:val="left" w:pos="2140"/>
      </w:tabs>
      <w:spacing w:after="0" w:line="240" w:lineRule="auto"/>
      <w:jc w:val="center"/>
      <w:rPr>
        <w:rFonts w:ascii="Century" w:eastAsia="Batang" w:hAnsi="Century" w:cs="Times New Roman"/>
        <w:bCs/>
        <w:sz w:val="20"/>
        <w:szCs w:val="20"/>
      </w:rPr>
    </w:pPr>
    <w:r w:rsidRPr="007121DD">
      <w:rPr>
        <w:rFonts w:ascii="Century" w:eastAsia="Batang" w:hAnsi="Century" w:cs="Times New Roman"/>
        <w:bCs/>
        <w:sz w:val="20"/>
        <w:szCs w:val="20"/>
      </w:rPr>
      <w:t xml:space="preserve">Tel. 032/391539;     Fax. 032/391720 </w:t>
    </w:r>
    <w:r>
      <w:rPr>
        <w:rFonts w:ascii="Century" w:eastAsia="Batang" w:hAnsi="Century" w:cs="Times New Roman"/>
        <w:bCs/>
        <w:sz w:val="20"/>
        <w:szCs w:val="20"/>
      </w:rPr>
      <w:t xml:space="preserve">  OIB 32760023025</w:t>
    </w:r>
  </w:p>
  <w:p w14:paraId="054EAD05" w14:textId="0722F82B" w:rsidR="00AE0728" w:rsidRPr="00FB47FD" w:rsidRDefault="00AE0728" w:rsidP="00FB47FD">
    <w:pPr>
      <w:tabs>
        <w:tab w:val="left" w:pos="1155"/>
        <w:tab w:val="left" w:pos="2140"/>
      </w:tabs>
      <w:spacing w:after="120" w:line="240" w:lineRule="auto"/>
      <w:jc w:val="center"/>
      <w:rPr>
        <w:rFonts w:ascii="Century" w:eastAsia="Batang" w:hAnsi="Century" w:cs="Times New Roman"/>
        <w:bCs/>
        <w:sz w:val="20"/>
        <w:szCs w:val="20"/>
      </w:rPr>
    </w:pPr>
    <w:r w:rsidRPr="007121DD">
      <w:rPr>
        <w:rFonts w:ascii="Century" w:eastAsia="Batang" w:hAnsi="Century" w:cs="Times New Roman"/>
        <w:bCs/>
        <w:noProof/>
        <w:sz w:val="20"/>
        <w:szCs w:val="20"/>
        <w:lang w:eastAsia="hr-H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D67B788" wp14:editId="2EF89F2B">
              <wp:simplePos x="0" y="0"/>
              <wp:positionH relativeFrom="column">
                <wp:posOffset>-457200</wp:posOffset>
              </wp:positionH>
              <wp:positionV relativeFrom="paragraph">
                <wp:posOffset>204470</wp:posOffset>
              </wp:positionV>
              <wp:extent cx="6858000" cy="0"/>
              <wp:effectExtent l="9525" t="13970" r="19050" b="14605"/>
              <wp:wrapNone/>
              <wp:docPr id="7" name="Lin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line w14:anchorId="502F2D38" id="Line 2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pt,16.1pt" to="7in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" strokeweight="1.5pt"/>
          </w:pict>
        </mc:Fallback>
      </mc:AlternateContent>
    </w:r>
    <w:r w:rsidRPr="007121DD">
      <w:rPr>
        <w:rFonts w:ascii="Century" w:eastAsia="Batang" w:hAnsi="Century" w:cs="Times New Roman"/>
        <w:bCs/>
        <w:sz w:val="20"/>
        <w:szCs w:val="20"/>
      </w:rPr>
      <w:t xml:space="preserve">E-mail: </w:t>
    </w:r>
    <w:hyperlink r:id="rId3" w:history="1">
      <w:r w:rsidRPr="007121DD">
        <w:rPr>
          <w:rFonts w:ascii="Century" w:eastAsia="Batang" w:hAnsi="Century" w:cs="Times New Roman"/>
          <w:bCs/>
          <w:i/>
          <w:color w:val="0000FF"/>
          <w:sz w:val="20"/>
          <w:szCs w:val="20"/>
          <w:u w:val="single"/>
        </w:rPr>
        <w:t>os-v.nazor@vk.htnet.hr</w:t>
      </w:r>
    </w:hyperlink>
  </w:p>
  <w:p w14:paraId="36505B21" w14:textId="77777777" w:rsidR="00AE0728" w:rsidRDefault="00AE0728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350"/>
    <w:rsid w:val="000C0664"/>
    <w:rsid w:val="000D21C0"/>
    <w:rsid w:val="000E0942"/>
    <w:rsid w:val="001556CA"/>
    <w:rsid w:val="00224D46"/>
    <w:rsid w:val="002311EB"/>
    <w:rsid w:val="00274AC3"/>
    <w:rsid w:val="002E1470"/>
    <w:rsid w:val="00301581"/>
    <w:rsid w:val="00317BD7"/>
    <w:rsid w:val="0040453F"/>
    <w:rsid w:val="00436C30"/>
    <w:rsid w:val="00464A3F"/>
    <w:rsid w:val="004835D9"/>
    <w:rsid w:val="005268A3"/>
    <w:rsid w:val="005C0112"/>
    <w:rsid w:val="005C0E41"/>
    <w:rsid w:val="006044CD"/>
    <w:rsid w:val="00632158"/>
    <w:rsid w:val="006E3B12"/>
    <w:rsid w:val="007868C7"/>
    <w:rsid w:val="00843CAC"/>
    <w:rsid w:val="00871281"/>
    <w:rsid w:val="00883B4D"/>
    <w:rsid w:val="009A31F3"/>
    <w:rsid w:val="00A91A0A"/>
    <w:rsid w:val="00AA7D10"/>
    <w:rsid w:val="00AE0728"/>
    <w:rsid w:val="00B309F5"/>
    <w:rsid w:val="00B4697C"/>
    <w:rsid w:val="00BE6625"/>
    <w:rsid w:val="00C00C48"/>
    <w:rsid w:val="00C16311"/>
    <w:rsid w:val="00E7066F"/>
    <w:rsid w:val="00E72B51"/>
    <w:rsid w:val="00EC58E6"/>
    <w:rsid w:val="00F477C1"/>
    <w:rsid w:val="00F62FE3"/>
    <w:rsid w:val="00FA0350"/>
    <w:rsid w:val="00FB4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1537B"/>
  <w15:docId w15:val="{60A4B897-5914-49F8-BAC4-FE0B792EF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AE07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E0728"/>
  </w:style>
  <w:style w:type="paragraph" w:styleId="Podnoje">
    <w:name w:val="footer"/>
    <w:basedOn w:val="Normal"/>
    <w:link w:val="PodnojeChar"/>
    <w:uiPriority w:val="99"/>
    <w:unhideWhenUsed/>
    <w:rsid w:val="00AE07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E0728"/>
  </w:style>
  <w:style w:type="character" w:styleId="Hiperveza">
    <w:name w:val="Hyperlink"/>
    <w:basedOn w:val="Zadanifontodlomka"/>
    <w:uiPriority w:val="99"/>
    <w:unhideWhenUsed/>
    <w:rsid w:val="000C0664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0C06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s-v.nazor@vk.htnet.h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s-v.nazor@vk.htnet.hr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isnik\OneDrive%20-%20CARNET\Desktop\Predlo&#382;ak%20memoranduma%20&#353;kole%20s%20OIBom.dotm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Predložak memoranduma škole s OIBom</Template>
  <TotalTime>1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Katarina Bojić</cp:lastModifiedBy>
  <cp:revision>3</cp:revision>
  <cp:lastPrinted>2015-05-11T08:52:00Z</cp:lastPrinted>
  <dcterms:created xsi:type="dcterms:W3CDTF">2026-08-24T08:46:00Z</dcterms:created>
  <dcterms:modified xsi:type="dcterms:W3CDTF">2026-08-31T06:16:00Z</dcterms:modified>
</cp:coreProperties>
</file>